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144"/>
          <w:szCs w:val="144"/>
        </w:rPr>
        <w:id w:val="-709036957"/>
        <w:placeholder>
          <w:docPart w:val="9B171421A50842D6A0E76A6648ADAF5E"/>
        </w:placeholder>
        <w:temporary/>
        <w:showingPlcHdr/>
        <w15:appearance w15:val="hidden"/>
      </w:sdtPr>
      <w:sdtEndPr/>
      <w:sdtContent>
        <w:p w14:paraId="04F968D8" w14:textId="77777777" w:rsidR="009F42E5" w:rsidRPr="00055A68" w:rsidRDefault="00F54630" w:rsidP="00DF7EF9">
          <w:pPr>
            <w:pStyle w:val="Title"/>
            <w:spacing w:before="0" w:line="240" w:lineRule="auto"/>
            <w:rPr>
              <w:sz w:val="144"/>
              <w:szCs w:val="144"/>
            </w:rPr>
          </w:pPr>
          <w:r w:rsidRPr="00DF7EF9">
            <w:rPr>
              <w:sz w:val="120"/>
              <w:szCs w:val="120"/>
            </w:rPr>
            <w:t>Menu</w:t>
          </w:r>
        </w:p>
      </w:sdtContent>
    </w:sdt>
    <w:p w14:paraId="6F37EC73" w14:textId="77777777" w:rsidR="007C3379" w:rsidRDefault="00055A68" w:rsidP="00DF7EF9">
      <w:pPr>
        <w:pStyle w:val="Heading1"/>
        <w:spacing w:after="0" w:line="240" w:lineRule="auto"/>
      </w:pPr>
      <w:r>
        <w:t>Restaurant Week</w:t>
      </w:r>
    </w:p>
    <w:p w14:paraId="4F76EAA4" w14:textId="77777777" w:rsidR="00DA6120" w:rsidRPr="00DF7EF9" w:rsidRDefault="00DF7EF9" w:rsidP="00DF7EF9">
      <w:pPr>
        <w:pStyle w:val="Heading2"/>
        <w:tabs>
          <w:tab w:val="left" w:pos="1395"/>
          <w:tab w:val="center" w:pos="5043"/>
        </w:tabs>
        <w:jc w:val="left"/>
        <w:rPr>
          <w:b w:val="0"/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="00055A68" w:rsidRPr="00DF7EF9">
        <w:rPr>
          <w:b w:val="0"/>
          <w:sz w:val="72"/>
          <w:szCs w:val="72"/>
        </w:rPr>
        <w:t>Breakfast</w:t>
      </w:r>
    </w:p>
    <w:p w14:paraId="201480F4" w14:textId="77777777" w:rsidR="00DF7EF9" w:rsidRDefault="00DF7EF9" w:rsidP="00063700">
      <w:pPr>
        <w:spacing w:line="240" w:lineRule="auto"/>
      </w:pPr>
    </w:p>
    <w:p w14:paraId="4DA3CF48" w14:textId="77777777" w:rsidR="00DF7EF9" w:rsidRDefault="00DF7EF9" w:rsidP="00063700">
      <w:pPr>
        <w:spacing w:line="240" w:lineRule="auto"/>
      </w:pPr>
    </w:p>
    <w:p w14:paraId="2053D14E" w14:textId="0E379C70" w:rsidR="0064086B" w:rsidRDefault="005C1C16" w:rsidP="00DF7EF9">
      <w:pPr>
        <w:spacing w:before="60" w:line="240" w:lineRule="auto"/>
      </w:pPr>
      <w:r>
        <w:t>Sourdough French Toast w/ Fresh berry Coulis &amp; a vanilla drizzle</w:t>
      </w:r>
    </w:p>
    <w:p w14:paraId="4A915023" w14:textId="77777777" w:rsidR="00055A68" w:rsidRPr="00055A68" w:rsidRDefault="00055A68" w:rsidP="00DF7EF9">
      <w:pPr>
        <w:spacing w:before="60" w:line="240" w:lineRule="auto"/>
        <w:rPr>
          <w:sz w:val="16"/>
          <w:szCs w:val="16"/>
        </w:rPr>
      </w:pPr>
    </w:p>
    <w:p w14:paraId="43BC2E66" w14:textId="6D162621" w:rsidR="00055A68" w:rsidRDefault="005C1C16" w:rsidP="00DF7EF9">
      <w:pPr>
        <w:spacing w:before="60" w:line="240" w:lineRule="auto"/>
      </w:pPr>
      <w:r>
        <w:t xml:space="preserve">Breakfast Wrap—eggs, American </w:t>
      </w:r>
      <w:r w:rsidR="007A66AF">
        <w:t>cheese,</w:t>
      </w:r>
      <w:r>
        <w:t xml:space="preserve"> and</w:t>
      </w:r>
      <w:r w:rsidR="007A66AF">
        <w:t xml:space="preserve"> sausage</w:t>
      </w:r>
    </w:p>
    <w:p w14:paraId="254CD72C" w14:textId="77777777" w:rsidR="00055A68" w:rsidRPr="00055A68" w:rsidRDefault="00055A68" w:rsidP="00DF7EF9">
      <w:pPr>
        <w:spacing w:before="60" w:line="240" w:lineRule="auto"/>
        <w:rPr>
          <w:sz w:val="16"/>
          <w:szCs w:val="16"/>
        </w:rPr>
      </w:pPr>
    </w:p>
    <w:p w14:paraId="0FE77DD7" w14:textId="00B1EE42" w:rsidR="00055A68" w:rsidRDefault="006208F6" w:rsidP="00DF7EF9">
      <w:pPr>
        <w:spacing w:before="60" w:line="240" w:lineRule="auto"/>
      </w:pPr>
      <w:r>
        <w:t xml:space="preserve">Grilled Sugar </w:t>
      </w:r>
      <w:r w:rsidR="007A66AF">
        <w:t>Bun served with a side of fresh fruit</w:t>
      </w:r>
    </w:p>
    <w:p w14:paraId="3ED36631" w14:textId="77777777" w:rsidR="00055A68" w:rsidRPr="00055A68" w:rsidRDefault="00055A68" w:rsidP="00DF7EF9">
      <w:pPr>
        <w:spacing w:before="60" w:line="240" w:lineRule="auto"/>
        <w:rPr>
          <w:sz w:val="16"/>
          <w:szCs w:val="16"/>
        </w:rPr>
      </w:pPr>
    </w:p>
    <w:p w14:paraId="4F042B69" w14:textId="77777777" w:rsidR="00055A68" w:rsidRPr="00055A68" w:rsidRDefault="00055A68" w:rsidP="00DF7EF9">
      <w:pPr>
        <w:spacing w:before="60" w:line="240" w:lineRule="auto"/>
        <w:rPr>
          <w:b/>
          <w:i/>
        </w:rPr>
      </w:pPr>
      <w:r w:rsidRPr="00055A68">
        <w:rPr>
          <w:b/>
          <w:i/>
        </w:rPr>
        <w:t>All include Red Door Coffee—Diana’s Café blend</w:t>
      </w:r>
    </w:p>
    <w:p w14:paraId="6E022B2A" w14:textId="40616861" w:rsidR="00055A68" w:rsidRDefault="00845F58" w:rsidP="00DF7EF9">
      <w:pPr>
        <w:spacing w:before="60" w:line="240" w:lineRule="auto"/>
      </w:pPr>
      <w:r>
        <w:t>$</w:t>
      </w:r>
      <w:r w:rsidR="007A66AF">
        <w:t>8</w:t>
      </w:r>
      <w:r w:rsidR="00055A68">
        <w:t>.00</w:t>
      </w:r>
    </w:p>
    <w:p w14:paraId="643EEA29" w14:textId="77777777" w:rsidR="00055A68" w:rsidRDefault="00055A68" w:rsidP="0025395B">
      <w:pPr>
        <w:rPr>
          <w:rFonts w:asciiTheme="majorHAnsi" w:hAnsiTheme="majorHAnsi"/>
          <w:color w:val="auto"/>
          <w:sz w:val="72"/>
          <w:szCs w:val="72"/>
        </w:rPr>
      </w:pPr>
      <w:r w:rsidRPr="00055A68">
        <w:rPr>
          <w:rFonts w:asciiTheme="majorHAnsi" w:hAnsiTheme="majorHAnsi"/>
          <w:color w:val="auto"/>
          <w:sz w:val="72"/>
          <w:szCs w:val="72"/>
        </w:rPr>
        <w:t>Lunch</w:t>
      </w:r>
      <w:r>
        <w:rPr>
          <w:rFonts w:asciiTheme="majorHAnsi" w:hAnsiTheme="majorHAnsi"/>
          <w:color w:val="auto"/>
          <w:sz w:val="72"/>
          <w:szCs w:val="72"/>
        </w:rPr>
        <w:t xml:space="preserve">    </w:t>
      </w:r>
    </w:p>
    <w:p w14:paraId="5CAA0321" w14:textId="1ACE0C17" w:rsidR="00055A68" w:rsidRPr="00055A68" w:rsidRDefault="007A66AF" w:rsidP="00DF7EF9">
      <w:pPr>
        <w:spacing w:before="60"/>
      </w:pPr>
      <w:r>
        <w:t>Ham and Swiss Sliders on Hawaiian rolls with honey mustard w/ ff</w:t>
      </w:r>
    </w:p>
    <w:p w14:paraId="0146F9D6" w14:textId="424712C9" w:rsidR="00055A68" w:rsidRPr="00055A68" w:rsidRDefault="007A66AF" w:rsidP="00DF7EF9">
      <w:pPr>
        <w:spacing w:before="60"/>
      </w:pPr>
      <w:r>
        <w:t>Vegetable Lasagna</w:t>
      </w:r>
      <w:r w:rsidR="00DF7EF9">
        <w:t xml:space="preserve"> </w:t>
      </w:r>
      <w:r w:rsidR="00055A68" w:rsidRPr="00055A68">
        <w:t>with a salad</w:t>
      </w:r>
    </w:p>
    <w:p w14:paraId="1AEB28FD" w14:textId="7BE8C65B" w:rsidR="00055A68" w:rsidRPr="00055A68" w:rsidRDefault="00055A68" w:rsidP="00DF7EF9">
      <w:pPr>
        <w:spacing w:before="60"/>
      </w:pPr>
      <w:r w:rsidRPr="00055A68">
        <w:t xml:space="preserve">Bourbon Chicken Thighs with BBQ </w:t>
      </w:r>
      <w:r w:rsidR="00DF7EF9">
        <w:t xml:space="preserve">sauce served on a </w:t>
      </w:r>
      <w:r w:rsidR="007A66AF">
        <w:t>Brioche</w:t>
      </w:r>
      <w:r w:rsidR="00DF7EF9">
        <w:t xml:space="preserve"> roll with</w:t>
      </w:r>
      <w:r w:rsidRPr="00055A68">
        <w:t xml:space="preserve"> French fries</w:t>
      </w:r>
    </w:p>
    <w:p w14:paraId="4A9025C3" w14:textId="0CCBF317" w:rsidR="00055A68" w:rsidRDefault="007A66AF" w:rsidP="00DF7EF9">
      <w:pPr>
        <w:spacing w:before="60"/>
      </w:pPr>
      <w:r>
        <w:t xml:space="preserve">Chicken Salad </w:t>
      </w:r>
      <w:r w:rsidR="00055A68" w:rsidRPr="00055A68">
        <w:t xml:space="preserve">served on a bed of fresh greens </w:t>
      </w:r>
    </w:p>
    <w:p w14:paraId="49924C3E" w14:textId="502A6DDC" w:rsidR="00055A68" w:rsidRDefault="007A66AF" w:rsidP="007A66AF">
      <w:pPr>
        <w:spacing w:before="60"/>
      </w:pPr>
      <w:r>
        <w:t>Chicken Quesadilla with peppers, onions,</w:t>
      </w:r>
      <w:r w:rsidR="00DF7EF9">
        <w:t xml:space="preserve"> cheese</w:t>
      </w:r>
      <w:r>
        <w:t>, sour cream, and salsa</w:t>
      </w:r>
    </w:p>
    <w:p w14:paraId="2122DDC6" w14:textId="44DAA72B" w:rsidR="007A66AF" w:rsidRDefault="007A66AF" w:rsidP="007A66AF">
      <w:pPr>
        <w:spacing w:before="60"/>
      </w:pPr>
      <w:r>
        <w:t>$14.00</w:t>
      </w:r>
    </w:p>
    <w:p w14:paraId="0C83CDB4" w14:textId="77777777" w:rsidR="00DF7EF9" w:rsidRDefault="00DF7EF9" w:rsidP="00DF7EF9">
      <w:pPr>
        <w:spacing w:before="60"/>
        <w:rPr>
          <w:sz w:val="26"/>
          <w:szCs w:val="26"/>
        </w:rPr>
      </w:pPr>
    </w:p>
    <w:p w14:paraId="37772A70" w14:textId="77777777" w:rsidR="00055A68" w:rsidRPr="00DF7EF9" w:rsidRDefault="00055A68" w:rsidP="00DF7EF9">
      <w:pPr>
        <w:spacing w:before="60"/>
        <w:rPr>
          <w:b/>
          <w:sz w:val="26"/>
          <w:szCs w:val="26"/>
        </w:rPr>
      </w:pPr>
      <w:r w:rsidRPr="00DF7EF9">
        <w:rPr>
          <w:b/>
          <w:sz w:val="26"/>
          <w:szCs w:val="26"/>
        </w:rPr>
        <w:t xml:space="preserve">Lunch served </w:t>
      </w:r>
      <w:r w:rsidR="00DF7EF9" w:rsidRPr="00DF7EF9">
        <w:rPr>
          <w:b/>
          <w:sz w:val="26"/>
          <w:szCs w:val="26"/>
        </w:rPr>
        <w:t xml:space="preserve">with house made Iced Tea or Lemonade and a choice of </w:t>
      </w:r>
    </w:p>
    <w:p w14:paraId="71A3DF6E" w14:textId="52FCD2E8" w:rsidR="00055A68" w:rsidRPr="00DF7EF9" w:rsidRDefault="00055A68" w:rsidP="00DF7EF9">
      <w:pPr>
        <w:spacing w:before="60"/>
        <w:rPr>
          <w:b/>
          <w:sz w:val="26"/>
          <w:szCs w:val="26"/>
        </w:rPr>
      </w:pPr>
      <w:r w:rsidRPr="00DF7EF9">
        <w:rPr>
          <w:b/>
          <w:sz w:val="26"/>
          <w:szCs w:val="26"/>
        </w:rPr>
        <w:t xml:space="preserve">Vanilla </w:t>
      </w:r>
      <w:r w:rsidR="007A66AF">
        <w:rPr>
          <w:b/>
          <w:sz w:val="26"/>
          <w:szCs w:val="26"/>
        </w:rPr>
        <w:t>Cake</w:t>
      </w:r>
      <w:r w:rsidR="00DF7EF9" w:rsidRPr="00DF7EF9">
        <w:rPr>
          <w:b/>
          <w:sz w:val="26"/>
          <w:szCs w:val="26"/>
        </w:rPr>
        <w:t xml:space="preserve"> or C</w:t>
      </w:r>
      <w:r w:rsidR="00063700" w:rsidRPr="00DF7EF9">
        <w:rPr>
          <w:b/>
          <w:sz w:val="26"/>
          <w:szCs w:val="26"/>
        </w:rPr>
        <w:t>hocolate cake</w:t>
      </w:r>
    </w:p>
    <w:p w14:paraId="36BF6983" w14:textId="77777777" w:rsidR="00055A68" w:rsidRPr="00055A68" w:rsidRDefault="00055A68" w:rsidP="0025395B"/>
    <w:sectPr w:rsidR="00055A68" w:rsidRPr="00055A68" w:rsidSect="00F54630">
      <w:headerReference w:type="default" r:id="rId10"/>
      <w:footerReference w:type="default" r:id="rId11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5D3D8" w14:textId="77777777" w:rsidR="00B67A9E" w:rsidRDefault="00B67A9E" w:rsidP="007D2655">
      <w:pPr>
        <w:spacing w:line="240" w:lineRule="auto"/>
      </w:pPr>
      <w:r>
        <w:separator/>
      </w:r>
    </w:p>
  </w:endnote>
  <w:endnote w:type="continuationSeparator" w:id="0">
    <w:p w14:paraId="443EDE20" w14:textId="77777777" w:rsidR="00B67A9E" w:rsidRDefault="00B67A9E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F57BF" w14:textId="77777777" w:rsidR="00A91CD5" w:rsidRDefault="0090145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6D5BCB" wp14:editId="41673A96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0528A" w14:textId="77777777" w:rsidR="00B67A9E" w:rsidRDefault="00B67A9E" w:rsidP="007D2655">
      <w:pPr>
        <w:spacing w:line="240" w:lineRule="auto"/>
      </w:pPr>
      <w:r>
        <w:separator/>
      </w:r>
    </w:p>
  </w:footnote>
  <w:footnote w:type="continuationSeparator" w:id="0">
    <w:p w14:paraId="7450C0E6" w14:textId="77777777" w:rsidR="00B67A9E" w:rsidRDefault="00B67A9E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65264" w14:textId="77777777" w:rsidR="007D2655" w:rsidRDefault="00411DC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56FF48" wp14:editId="338C5528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Graphic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9ABBDDE" wp14:editId="3C9FBB6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5123BD4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706C04"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6E60CE7" wp14:editId="5289DE9F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763312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" stroked="f" strokeweight="1pt">
              <v:fill r:id="rId4" o:title="" recolor="t" rotate="t" type="frame"/>
              <w10:wrap anchorx="margin"/>
            </v:rect>
          </w:pict>
        </mc:Fallback>
      </mc:AlternateContent>
    </w:r>
    <w:r w:rsidR="00901451">
      <w:rPr>
        <w:noProof/>
      </w:rPr>
      <w:drawing>
        <wp:anchor distT="0" distB="0" distL="114300" distR="114300" simplePos="0" relativeHeight="251658240" behindDoc="1" locked="0" layoutInCell="1" allowOverlap="1" wp14:anchorId="0E2E5866" wp14:editId="23020458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A68"/>
    <w:rsid w:val="00027ADA"/>
    <w:rsid w:val="00055A68"/>
    <w:rsid w:val="00063700"/>
    <w:rsid w:val="0009343A"/>
    <w:rsid w:val="00094F88"/>
    <w:rsid w:val="000A1B62"/>
    <w:rsid w:val="000F730F"/>
    <w:rsid w:val="001004FE"/>
    <w:rsid w:val="001206D0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E3395"/>
    <w:rsid w:val="003F142C"/>
    <w:rsid w:val="00411DCF"/>
    <w:rsid w:val="00426A41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6805"/>
    <w:rsid w:val="005B4FB5"/>
    <w:rsid w:val="005C1C16"/>
    <w:rsid w:val="00600AE8"/>
    <w:rsid w:val="006040F4"/>
    <w:rsid w:val="006208F6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A66AF"/>
    <w:rsid w:val="007C3379"/>
    <w:rsid w:val="007D1A2E"/>
    <w:rsid w:val="007D2655"/>
    <w:rsid w:val="007F0275"/>
    <w:rsid w:val="007F19F5"/>
    <w:rsid w:val="00804D9B"/>
    <w:rsid w:val="0082129F"/>
    <w:rsid w:val="00845F58"/>
    <w:rsid w:val="00852806"/>
    <w:rsid w:val="008B3005"/>
    <w:rsid w:val="008B32F6"/>
    <w:rsid w:val="008C256C"/>
    <w:rsid w:val="008D67A0"/>
    <w:rsid w:val="00901451"/>
    <w:rsid w:val="009156EC"/>
    <w:rsid w:val="0094287F"/>
    <w:rsid w:val="00945570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517E0"/>
    <w:rsid w:val="00B53A5D"/>
    <w:rsid w:val="00B67A9E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81EC6"/>
    <w:rsid w:val="00D97337"/>
    <w:rsid w:val="00DA6120"/>
    <w:rsid w:val="00DC4C0A"/>
    <w:rsid w:val="00DC5EA3"/>
    <w:rsid w:val="00DF7EF9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B0550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12C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395B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F58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F58"/>
    <w:rPr>
      <w:rFonts w:ascii="Segoe UI" w:hAnsi="Segoe UI" w:cs="Segoe UI"/>
      <w:spacing w:val="14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a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171421A50842D6A0E76A6648ADA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BC0FC-F13C-4D3E-A4B1-3F87051B9C67}"/>
      </w:docPartPr>
      <w:docPartBody>
        <w:p w:rsidR="00B5413E" w:rsidRDefault="00094E0C">
          <w:pPr>
            <w:pStyle w:val="9B171421A50842D6A0E76A6648ADAF5E"/>
          </w:pPr>
          <w:r w:rsidRPr="00F54630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E0C"/>
    <w:rsid w:val="00094E0C"/>
    <w:rsid w:val="00B5413E"/>
    <w:rsid w:val="00DB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171421A50842D6A0E76A6648ADAF5E">
    <w:name w:val="9B171421A50842D6A0E76A6648ADAF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A1247E-DADA-47E5-9A0D-52364AC7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menu.dotx</Template>
  <TotalTime>0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2021-04-16T13:57:00Z</dcterms:created>
  <dcterms:modified xsi:type="dcterms:W3CDTF">2021-04-16T14:09:00Z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